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10466"/>
      </w:tblGrid>
      <w:tr w:rsidR="00EB4A68" w:rsidRPr="00EB4A68" w14:paraId="1750EB4B" w14:textId="77777777" w:rsidTr="00D33A5D">
        <w:tc>
          <w:tcPr>
            <w:tcW w:w="10466" w:type="dxa"/>
          </w:tcPr>
          <w:p w14:paraId="5312E7BC" w14:textId="7A7CE492" w:rsidR="00EA415B" w:rsidRPr="00EB4A68" w:rsidRDefault="00375B27" w:rsidP="00D33A5D">
            <w:pPr>
              <w:pStyle w:val="Mes"/>
              <w:jc w:val="center"/>
              <w:rPr>
                <w:rFonts w:ascii="Arial" w:hAnsi="Arial" w:cs="Arial"/>
                <w:color w:val="000000" w:themeColor="text1"/>
              </w:rPr>
            </w:pP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fldChar w:fldCharType="begin"/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instrText xml:space="preserve"> DOCVARIABLE  MonthStart \@ MMMM \* MERGEFORMAT </w:instrText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fldChar w:fldCharType="separate"/>
            </w:r>
            <w:r w:rsidR="00EB4A68"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t>JUNIO</w:t>
            </w:r>
            <w:r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fldChar w:fldCharType="end"/>
            </w:r>
            <w:r w:rsidR="00EB4A68" w:rsidRPr="00D33A5D">
              <w:rPr>
                <w:rFonts w:ascii="Arial" w:hAnsi="Arial" w:cs="Arial"/>
                <w:color w:val="000000" w:themeColor="text1"/>
                <w:sz w:val="72"/>
                <w:szCs w:val="72"/>
                <w:lang w:bidi="es-ES"/>
              </w:rPr>
              <w:t xml:space="preserve"> 2026</w:t>
            </w:r>
          </w:p>
        </w:tc>
      </w:tr>
      <w:tr w:rsidR="00EB4A68" w:rsidRPr="00EB4A68" w14:paraId="651174E1" w14:textId="77777777" w:rsidTr="00D33A5D">
        <w:tc>
          <w:tcPr>
            <w:tcW w:w="10466" w:type="dxa"/>
            <w:tcBorders>
              <w:bottom w:val="single" w:sz="12" w:space="0" w:color="FFFFFF" w:themeColor="background1"/>
            </w:tcBorders>
          </w:tcPr>
          <w:p w14:paraId="165F677A" w14:textId="7FD18789" w:rsidR="00EA415B" w:rsidRPr="00EB4A68" w:rsidRDefault="00EB4A68" w:rsidP="00D33A5D">
            <w:pPr>
              <w:pStyle w:val="Ao"/>
              <w:jc w:val="center"/>
              <w:rPr>
                <w:rFonts w:ascii="Arial" w:hAnsi="Arial" w:cs="Arial"/>
                <w:color w:val="000000" w:themeColor="text1"/>
              </w:rPr>
            </w:pPr>
            <w:r w:rsidRPr="00EB4A68">
              <w:rPr>
                <w:rFonts w:ascii="Arial" w:hAnsi="Arial" w:cs="Arial"/>
                <w:color w:val="000000" w:themeColor="text1"/>
              </w:rPr>
              <w:t>REGIDOR: JOSUE AVILA MORENO</w:t>
            </w: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1455"/>
        <w:gridCol w:w="1477"/>
        <w:gridCol w:w="1546"/>
        <w:gridCol w:w="1546"/>
        <w:gridCol w:w="1466"/>
        <w:gridCol w:w="1472"/>
        <w:gridCol w:w="1488"/>
      </w:tblGrid>
      <w:tr w:rsidR="00FD7170" w:rsidRPr="00A62E28" w14:paraId="22B53782" w14:textId="77777777" w:rsidTr="006C3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818C78F8B4214BD68872484DE78BDC9F"/>
            </w:placeholder>
            <w:temporary/>
            <w:showingPlcHdr/>
            <w15:appearance w15:val="hidden"/>
          </w:sdtPr>
          <w:sdtContent>
            <w:tc>
              <w:tcPr>
                <w:tcW w:w="1481" w:type="dxa"/>
              </w:tcPr>
              <w:p w14:paraId="34998DAF" w14:textId="77777777" w:rsidR="00EA415B" w:rsidRPr="00A62E28" w:rsidRDefault="0095784C">
                <w:pPr>
                  <w:pStyle w:val="Das"/>
                </w:pPr>
                <w:r w:rsidRPr="00A62E28">
                  <w:rPr>
                    <w:lang w:bidi="es-ES"/>
                  </w:rPr>
                  <w:t>Lunes</w:t>
                </w:r>
              </w:p>
            </w:tc>
          </w:sdtContent>
        </w:sdt>
        <w:tc>
          <w:tcPr>
            <w:tcW w:w="1487" w:type="dxa"/>
          </w:tcPr>
          <w:p w14:paraId="01DD4CB8" w14:textId="77777777" w:rsidR="00EA415B" w:rsidRPr="00A62E28" w:rsidRDefault="00000000">
            <w:pPr>
              <w:pStyle w:val="Das"/>
            </w:pPr>
            <w:sdt>
              <w:sdtPr>
                <w:id w:val="2141225648"/>
                <w:placeholder>
                  <w:docPart w:val="1A3ABC3B50D04C4D8CD76DCE5C01399C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Martes</w:t>
                </w:r>
              </w:sdtContent>
            </w:sdt>
          </w:p>
        </w:tc>
        <w:tc>
          <w:tcPr>
            <w:tcW w:w="1502" w:type="dxa"/>
          </w:tcPr>
          <w:p w14:paraId="21D4CFAA" w14:textId="77777777" w:rsidR="00EA415B" w:rsidRPr="00A62E28" w:rsidRDefault="00000000">
            <w:pPr>
              <w:pStyle w:val="Das"/>
            </w:pPr>
            <w:sdt>
              <w:sdtPr>
                <w:id w:val="-225834277"/>
                <w:placeholder>
                  <w:docPart w:val="9A4944BD89844C3A98B0C35A7B5CA2BB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Miércoles</w:t>
                </w:r>
              </w:sdtContent>
            </w:sdt>
          </w:p>
        </w:tc>
        <w:tc>
          <w:tcPr>
            <w:tcW w:w="1499" w:type="dxa"/>
          </w:tcPr>
          <w:p w14:paraId="7C2F75A9" w14:textId="77777777" w:rsidR="00EA415B" w:rsidRPr="00A62E28" w:rsidRDefault="00000000">
            <w:pPr>
              <w:pStyle w:val="Das"/>
            </w:pPr>
            <w:sdt>
              <w:sdtPr>
                <w:id w:val="-1121838800"/>
                <w:placeholder>
                  <w:docPart w:val="EB3F45D2C5AB4A0E80ECA59984D70DC0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Jueves</w:t>
                </w:r>
              </w:sdtContent>
            </w:sdt>
          </w:p>
        </w:tc>
        <w:tc>
          <w:tcPr>
            <w:tcW w:w="1494" w:type="dxa"/>
          </w:tcPr>
          <w:p w14:paraId="43C1E17C" w14:textId="77777777" w:rsidR="00EA415B" w:rsidRPr="00A62E28" w:rsidRDefault="00000000">
            <w:pPr>
              <w:pStyle w:val="Das"/>
            </w:pPr>
            <w:sdt>
              <w:sdtPr>
                <w:id w:val="-1805692476"/>
                <w:placeholder>
                  <w:docPart w:val="6ED6957A4A32470E80000DD5CE95AB8B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Viernes</w:t>
                </w:r>
              </w:sdtContent>
            </w:sdt>
          </w:p>
        </w:tc>
        <w:tc>
          <w:tcPr>
            <w:tcW w:w="1485" w:type="dxa"/>
          </w:tcPr>
          <w:p w14:paraId="7FF42D15" w14:textId="77777777" w:rsidR="00EA415B" w:rsidRPr="00A62E28" w:rsidRDefault="00000000">
            <w:pPr>
              <w:pStyle w:val="Das"/>
            </w:pPr>
            <w:sdt>
              <w:sdtPr>
                <w:id w:val="815225377"/>
                <w:placeholder>
                  <w:docPart w:val="44DC95FDA2834A2DB63AADDA4288BD28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Sábado</w:t>
                </w:r>
              </w:sdtContent>
            </w:sdt>
          </w:p>
        </w:tc>
        <w:tc>
          <w:tcPr>
            <w:tcW w:w="1502" w:type="dxa"/>
          </w:tcPr>
          <w:p w14:paraId="55727311" w14:textId="77777777" w:rsidR="00EA415B" w:rsidRPr="00A62E28" w:rsidRDefault="00000000">
            <w:pPr>
              <w:pStyle w:val="Das"/>
            </w:pPr>
            <w:sdt>
              <w:sdtPr>
                <w:id w:val="36251574"/>
                <w:placeholder>
                  <w:docPart w:val="E627126568AF4B689846D31798A1ED57"/>
                </w:placeholder>
                <w:temporary/>
                <w:showingPlcHdr/>
                <w15:appearance w15:val="hidden"/>
              </w:sdtPr>
              <w:sdtContent>
                <w:r w:rsidR="0095784C" w:rsidRPr="00A62E28">
                  <w:rPr>
                    <w:lang w:bidi="es-ES"/>
                  </w:rPr>
                  <w:t>Domingo</w:t>
                </w:r>
              </w:sdtContent>
            </w:sdt>
          </w:p>
        </w:tc>
      </w:tr>
      <w:tr w:rsidR="00FD7170" w:rsidRPr="00A62E28" w14:paraId="71B5F36A" w14:textId="77777777" w:rsidTr="006C39F4">
        <w:tc>
          <w:tcPr>
            <w:tcW w:w="1481" w:type="dxa"/>
            <w:tcBorders>
              <w:bottom w:val="nil"/>
            </w:tcBorders>
          </w:tcPr>
          <w:p w14:paraId="1D1F3206" w14:textId="4BE1B88F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instrText>" 1 ""</w:instrText>
            </w:r>
            <w:r w:rsidR="006C39F4">
              <w:rPr>
                <w:lang w:bidi="es-ES"/>
              </w:rPr>
              <w:fldChar w:fldCharType="separate"/>
            </w:r>
            <w:r w:rsidR="006C39F4" w:rsidRPr="00A62E28">
              <w:rPr>
                <w:noProof/>
                <w:lang w:bidi="es-ES"/>
              </w:rPr>
              <w:t>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bottom w:val="nil"/>
            </w:tcBorders>
          </w:tcPr>
          <w:p w14:paraId="50CEC1B5" w14:textId="67EDF221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martes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=A2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=A2+1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="006C39F4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="006C39F4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bottom w:val="nil"/>
            </w:tcBorders>
          </w:tcPr>
          <w:p w14:paraId="26EA1911" w14:textId="4137EE7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miércoles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=B2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=B2+1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="006C39F4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="006C39F4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bottom w:val="nil"/>
            </w:tcBorders>
          </w:tcPr>
          <w:p w14:paraId="7DD0729F" w14:textId="6AEB46D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jueves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=C2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=C2+1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="006C39F4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="006C39F4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4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bottom w:val="nil"/>
            </w:tcBorders>
          </w:tcPr>
          <w:p w14:paraId="40CA289C" w14:textId="490F2102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>= "</w:instrText>
            </w:r>
            <w:r w:rsidR="00531631" w:rsidRPr="00531631">
              <w:instrText>viernes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=D2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4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=D2+1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5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5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5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bottom w:val="nil"/>
            </w:tcBorders>
          </w:tcPr>
          <w:p w14:paraId="2684C369" w14:textId="3095886E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sábado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=E2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5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=E2+1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6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6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6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bottom w:val="nil"/>
            </w:tcBorders>
          </w:tcPr>
          <w:p w14:paraId="4E496BB6" w14:textId="64536A1B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instrText>domingo</w:instrText>
            </w:r>
            <w:r w:rsidRPr="00A62E28">
              <w:rPr>
                <w:lang w:bidi="es-ES"/>
              </w:rPr>
              <w:instrText xml:space="preserve">" 1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=F2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6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&lt;&gt; 0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=F2+1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7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FD7170" w:rsidRPr="00A62E28" w14:paraId="6F4FDA8B" w14:textId="77777777" w:rsidTr="006C39F4">
        <w:trPr>
          <w:trHeight w:hRule="exact" w:val="864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6C482297" w14:textId="78891366" w:rsidR="00EA415B" w:rsidRPr="00A62E28" w:rsidRDefault="001B03EB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2663E914" w14:textId="0B94B117" w:rsidR="00EA415B" w:rsidRPr="00A62E28" w:rsidRDefault="001B03EB">
            <w:r>
              <w:t>ATENCIÓN DE ASUNTOS VARIOS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61F15F3C" w14:textId="07A1EE2E" w:rsidR="00EA415B" w:rsidRPr="00A62E28" w:rsidRDefault="001B03EB">
            <w:r>
              <w:t>ATENCIÓN DE ASUNTOS VARIOS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03DF58C4" w14:textId="62F19249" w:rsidR="00EA415B" w:rsidRPr="00A62E28" w:rsidRDefault="001B03EB">
            <w:r>
              <w:t>ATENCIÓN DE ASUNTOS VARIOS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2A5D141F" w14:textId="0ACD658E" w:rsidR="00EA415B" w:rsidRPr="00A62E28" w:rsidRDefault="001B03EB">
            <w:r>
              <w:t>ATENCIÓN DE ASUNTOS VARIOS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4FD9B696" w14:textId="18ECE49E" w:rsidR="00EA415B" w:rsidRPr="00A62E28" w:rsidRDefault="008202FD">
            <w:r>
              <w:t>SIN ACTIVIDADES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6E3E83B6" w14:textId="39D9D734" w:rsidR="00EA415B" w:rsidRPr="00A62E28" w:rsidRDefault="008202FD">
            <w:r>
              <w:t>SIN ACTIVIDADES</w:t>
            </w:r>
          </w:p>
        </w:tc>
      </w:tr>
      <w:tr w:rsidR="00FD7170" w:rsidRPr="00A62E28" w14:paraId="4A8CB737" w14:textId="77777777" w:rsidTr="006C39F4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65800965" w14:textId="62F5DDC0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=G2+1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8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7BF54E1D" w14:textId="44B310A0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=A4+1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9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0CC2BA5B" w14:textId="035A4040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=B4+1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2573E670" w14:textId="43B8DA7C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=C4+1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11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6A5C250F" w14:textId="6B08B5E0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=D4+1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12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6C06B080" w14:textId="65BD5883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=E4+1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57AE0899" w14:textId="1F6E8AD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=F4+1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14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FD7170" w:rsidRPr="00A62E28" w14:paraId="7AD19251" w14:textId="77777777" w:rsidTr="006C39F4">
        <w:trPr>
          <w:trHeight w:hRule="exact" w:val="864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135D8676" w14:textId="3C80FA22" w:rsidR="00EA415B" w:rsidRPr="00A62E28" w:rsidRDefault="001B03EB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05FC094E" w14:textId="0CE3A94F" w:rsidR="00EA415B" w:rsidRPr="00A62E28" w:rsidRDefault="001B03EB">
            <w:r>
              <w:t>ATENCIÓN DE ASUNTOS VARIOS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30FD9DCC" w14:textId="597C319F" w:rsidR="00EA415B" w:rsidRPr="00A62E28" w:rsidRDefault="001B03EB">
            <w:r>
              <w:t>ATENCIÓN DE ASUNTOS VARIOS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0C9B7840" w14:textId="7DDC139C" w:rsidR="00EA415B" w:rsidRPr="00A62E28" w:rsidRDefault="001B03EB">
            <w:r>
              <w:t>ATENCIÓN DE ASUNTOS VARIOS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4360DA42" w14:textId="16904792" w:rsidR="00EA415B" w:rsidRPr="00A62E28" w:rsidRDefault="001B03EB">
            <w:r>
              <w:t>ATENCIÓN DE ASUNTOS VARIOS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75A1F9DA" w14:textId="79B5ED93" w:rsidR="00EA415B" w:rsidRPr="00A62E28" w:rsidRDefault="008202FD">
            <w:r>
              <w:t>SIN ACTIVIDADES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61FB2544" w14:textId="34B32867" w:rsidR="00EA415B" w:rsidRPr="00A62E28" w:rsidRDefault="008202FD">
            <w:r>
              <w:t>SIN ACTIVIDADES</w:t>
            </w:r>
          </w:p>
        </w:tc>
      </w:tr>
      <w:tr w:rsidR="00FD7170" w:rsidRPr="00A62E28" w14:paraId="18D421B2" w14:textId="77777777" w:rsidTr="006C39F4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54E72DDA" w14:textId="092D9E3F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=G4+1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15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43D6EAEC" w14:textId="7FDDE47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=A6+1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16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26FF3AB3" w14:textId="7D1915DE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=B6+1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17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287BAC23" w14:textId="3EB18BB0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=C6+1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18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2B877CA7" w14:textId="4C30641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=D6+1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19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07C5E684" w14:textId="243192B7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=E6+1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4E29133E" w14:textId="617B9200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=F6+1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21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FD7170" w:rsidRPr="00A62E28" w14:paraId="0774E1AB" w14:textId="77777777" w:rsidTr="008202FD">
        <w:trPr>
          <w:trHeight w:hRule="exact" w:val="1626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1D1D59EC" w14:textId="3035D9E9" w:rsidR="00EA415B" w:rsidRPr="00A62E28" w:rsidRDefault="001B03EB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0A0F6551" w14:textId="11F88A56" w:rsidR="00EA415B" w:rsidRPr="00A62E28" w:rsidRDefault="001B03EB">
            <w:r>
              <w:t>ATENCIÓN DE ASUNTOS VARIOS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0BAE78D8" w14:textId="1C6A7691" w:rsidR="00EA415B" w:rsidRPr="00A62E28" w:rsidRDefault="008202FD">
            <w:r>
              <w:t>SEPTIMA SESION ORDINARIA DEL HONORABLE PLENO DEL AYUNTAMIENTO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3F5EB496" w14:textId="62CD7CA2" w:rsidR="00EA415B" w:rsidRPr="00A62E28" w:rsidRDefault="001B03EB">
            <w:r>
              <w:t>ATENCIÓN DE ASUNTOS VARIOS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2F42A839" w14:textId="7583C6CA" w:rsidR="00EA415B" w:rsidRPr="00A62E28" w:rsidRDefault="001B03EB">
            <w:r>
              <w:t>ATENCIÓN DE ASUNTOS VARIOS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2B3C625B" w14:textId="40618078" w:rsidR="00EA415B" w:rsidRPr="00A62E28" w:rsidRDefault="008202FD">
            <w:r>
              <w:t>SIN ACTIVIDADES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46961A1F" w14:textId="326BB9E7" w:rsidR="00EA415B" w:rsidRPr="00A62E28" w:rsidRDefault="008202FD">
            <w:r>
              <w:t>SIN ACTIVIDADES</w:t>
            </w:r>
          </w:p>
        </w:tc>
      </w:tr>
      <w:tr w:rsidR="00FD7170" w:rsidRPr="00A62E28" w14:paraId="274D6B6D" w14:textId="77777777" w:rsidTr="006C39F4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2A021EC3" w14:textId="09DD80C8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=G6+1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22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2E62D6D0" w14:textId="1572A6C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=A8+1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23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20D7B757" w14:textId="450EC70C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=B8+1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24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0EA14CEA" w14:textId="379E370B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=C8+1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25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5D106B59" w14:textId="187E3CA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=D8+1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26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59F313F7" w14:textId="4E51466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=E8+1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27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5D51D461" w14:textId="00E2325E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=F8+1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28</w:t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FD7170" w:rsidRPr="00A62E28" w14:paraId="3BB18847" w14:textId="77777777" w:rsidTr="00FD7170">
        <w:trPr>
          <w:trHeight w:hRule="exact" w:val="760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601EF46F" w14:textId="4C3C28E8" w:rsidR="00EA415B" w:rsidRPr="00A62E28" w:rsidRDefault="001B03EB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1E943D3D" w14:textId="3A4000B0" w:rsidR="00EA415B" w:rsidRPr="00A62E28" w:rsidRDefault="00FD7170">
            <w:r>
              <w:t>SESION COMISION DE CULTURA SE ENVIA JUSTIFICANTE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37FE0AC1" w14:textId="6D37EB87" w:rsidR="00EA415B" w:rsidRPr="00A62E28" w:rsidRDefault="001B03EB">
            <w:r>
              <w:t>ATENCIÓN DE ASUNTOS VARIOS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27EF4D6E" w14:textId="20450D85" w:rsidR="00EA415B" w:rsidRPr="00A62E28" w:rsidRDefault="008202FD">
            <w:r>
              <w:t>OCTAVA SESION DEL HONORABLE PLENO DEL AYUNTAMIENTO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227A3B19" w14:textId="0D57AD65" w:rsidR="00EA415B" w:rsidRPr="00A62E28" w:rsidRDefault="00FD7170">
            <w:r>
              <w:t>SESION DE COMISION DE SALUD E HIGIENE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4639E228" w14:textId="611187BF" w:rsidR="00EA415B" w:rsidRPr="00A62E28" w:rsidRDefault="008202FD">
            <w:r>
              <w:t>SIN ACTIVIDADES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35A5FB96" w14:textId="575CD9F7" w:rsidR="00EA415B" w:rsidRPr="00A62E28" w:rsidRDefault="008202FD">
            <w:r>
              <w:t>SIN ACTIVIDADES</w:t>
            </w:r>
          </w:p>
        </w:tc>
      </w:tr>
      <w:tr w:rsidR="00FD7170" w:rsidRPr="00A62E28" w14:paraId="7AFE61EC" w14:textId="77777777" w:rsidTr="006C39F4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24C5DD04" w14:textId="77E95F6F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=G8+1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29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55BCB865" w14:textId="16E8195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=A10+1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t>30</w: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43FAE1A5" w14:textId="2A4FFAA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=B10+1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0AAF4073" w14:textId="52A2D37D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27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=C10+1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00483686" w14:textId="2E96687B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28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=D10+1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6D6075BD" w14:textId="37869F22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29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=E10+1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2891C34E" w14:textId="2FA1B789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=F10+1 </w:instrText>
            </w:r>
            <w:r w:rsidRPr="00A62E28">
              <w:rPr>
                <w:lang w:bidi="es-ES"/>
              </w:rPr>
              <w:fldChar w:fldCharType="separate"/>
            </w:r>
            <w:r w:rsidR="00531631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 w:rsidR="006C39F4"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FD7170" w:rsidRPr="00A62E28" w14:paraId="1949D3B5" w14:textId="77777777" w:rsidTr="006C39F4">
        <w:trPr>
          <w:trHeight w:hRule="exact" w:val="864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0BFF8BBB" w14:textId="3AC38334" w:rsidR="00EA415B" w:rsidRPr="00A62E28" w:rsidRDefault="001B03EB">
            <w:r>
              <w:t>ATENCIÓN DE ASUNTOS VARIOS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65A0351C" w14:textId="40B8A1F9" w:rsidR="00EA415B" w:rsidRPr="00A62E28" w:rsidRDefault="001B03EB">
            <w:r>
              <w:t>ATENCIÓN DE ASUNTOS VARIOS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4E226B82" w14:textId="77777777" w:rsidR="00EA415B" w:rsidRPr="00A62E28" w:rsidRDefault="00EA415B"/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19832921" w14:textId="77777777" w:rsidR="00EA415B" w:rsidRPr="00A62E28" w:rsidRDefault="00EA415B"/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57CD94BA" w14:textId="77777777" w:rsidR="00EA415B" w:rsidRPr="00A62E28" w:rsidRDefault="00EA415B"/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04CF9730" w14:textId="77777777" w:rsidR="00EA415B" w:rsidRPr="00A62E28" w:rsidRDefault="00EA415B"/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2AE7CA54" w14:textId="77777777" w:rsidR="00EA415B" w:rsidRPr="00A62E28" w:rsidRDefault="00EA415B"/>
        </w:tc>
      </w:tr>
    </w:tbl>
    <w:p w14:paraId="78421204" w14:textId="61FF1CD1" w:rsidR="00EA415B" w:rsidRPr="00A62E28" w:rsidRDefault="00EA415B">
      <w:pPr>
        <w:pStyle w:val="Cita"/>
      </w:pPr>
    </w:p>
    <w:sectPr w:rsidR="00EA415B" w:rsidRPr="00A62E28" w:rsidSect="007900DE">
      <w:pgSz w:w="11906" w:h="16838" w:code="9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F8C1" w14:textId="77777777" w:rsidR="00B60057" w:rsidRDefault="00B60057">
      <w:pPr>
        <w:spacing w:before="0" w:after="0"/>
      </w:pPr>
      <w:r>
        <w:separator/>
      </w:r>
    </w:p>
  </w:endnote>
  <w:endnote w:type="continuationSeparator" w:id="0">
    <w:p w14:paraId="180E9471" w14:textId="77777777" w:rsidR="00B60057" w:rsidRDefault="00B600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EADB" w14:textId="77777777" w:rsidR="00B60057" w:rsidRDefault="00B60057">
      <w:pPr>
        <w:spacing w:before="0" w:after="0"/>
      </w:pPr>
      <w:r>
        <w:separator/>
      </w:r>
    </w:p>
  </w:footnote>
  <w:footnote w:type="continuationSeparator" w:id="0">
    <w:p w14:paraId="07F35711" w14:textId="77777777" w:rsidR="00B60057" w:rsidRDefault="00B6005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7357914">
    <w:abstractNumId w:val="9"/>
  </w:num>
  <w:num w:numId="2" w16cid:durableId="14163818">
    <w:abstractNumId w:val="7"/>
  </w:num>
  <w:num w:numId="3" w16cid:durableId="142894248">
    <w:abstractNumId w:val="6"/>
  </w:num>
  <w:num w:numId="4" w16cid:durableId="650715093">
    <w:abstractNumId w:val="5"/>
  </w:num>
  <w:num w:numId="5" w16cid:durableId="844395479">
    <w:abstractNumId w:val="4"/>
  </w:num>
  <w:num w:numId="6" w16cid:durableId="1720862636">
    <w:abstractNumId w:val="8"/>
  </w:num>
  <w:num w:numId="7" w16cid:durableId="21714220">
    <w:abstractNumId w:val="3"/>
  </w:num>
  <w:num w:numId="8" w16cid:durableId="18705748">
    <w:abstractNumId w:val="2"/>
  </w:num>
  <w:num w:numId="9" w16cid:durableId="914052540">
    <w:abstractNumId w:val="1"/>
  </w:num>
  <w:num w:numId="10" w16cid:durableId="95787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0/06/2026"/>
    <w:docVar w:name="MonthStart" w:val="01/06/2026"/>
    <w:docVar w:name="ShowDynamicGuides" w:val="1"/>
    <w:docVar w:name="ShowMarginGuides" w:val="0"/>
    <w:docVar w:name="ShowOutlines" w:val="0"/>
    <w:docVar w:name="ShowStaticGuides" w:val="0"/>
  </w:docVars>
  <w:rsids>
    <w:rsidRoot w:val="006C39F4"/>
    <w:rsid w:val="000324E2"/>
    <w:rsid w:val="00124ADC"/>
    <w:rsid w:val="00172686"/>
    <w:rsid w:val="00193E15"/>
    <w:rsid w:val="001B03EB"/>
    <w:rsid w:val="0025748C"/>
    <w:rsid w:val="00282DE3"/>
    <w:rsid w:val="002F7032"/>
    <w:rsid w:val="00320970"/>
    <w:rsid w:val="00375B27"/>
    <w:rsid w:val="00531631"/>
    <w:rsid w:val="00550173"/>
    <w:rsid w:val="005B0C48"/>
    <w:rsid w:val="005C71B3"/>
    <w:rsid w:val="0064687B"/>
    <w:rsid w:val="006C39F4"/>
    <w:rsid w:val="006E4157"/>
    <w:rsid w:val="00720A05"/>
    <w:rsid w:val="007900DE"/>
    <w:rsid w:val="00812DAD"/>
    <w:rsid w:val="0081356A"/>
    <w:rsid w:val="008202FD"/>
    <w:rsid w:val="008F0AEB"/>
    <w:rsid w:val="00925ED9"/>
    <w:rsid w:val="0095784C"/>
    <w:rsid w:val="00997C7D"/>
    <w:rsid w:val="009A164A"/>
    <w:rsid w:val="009A7C5B"/>
    <w:rsid w:val="00A11A16"/>
    <w:rsid w:val="00A62E28"/>
    <w:rsid w:val="00AF344D"/>
    <w:rsid w:val="00B60057"/>
    <w:rsid w:val="00B864F3"/>
    <w:rsid w:val="00BC6A26"/>
    <w:rsid w:val="00BF0FEE"/>
    <w:rsid w:val="00BF4383"/>
    <w:rsid w:val="00C41633"/>
    <w:rsid w:val="00CB00F4"/>
    <w:rsid w:val="00D33A5D"/>
    <w:rsid w:val="00D86D82"/>
    <w:rsid w:val="00EA415B"/>
    <w:rsid w:val="00EB4A68"/>
    <w:rsid w:val="00FD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B5AE24"/>
  <w15:docId w15:val="{CF569E21-7909-426C-BF05-2161289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y\AppData\Roaming\Microsoft\Templates\Calendario%20de%20instant&#225;nea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8C78F8B4214BD68872484DE78BD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22126-43E2-4762-8AA5-B24E63E01761}"/>
      </w:docPartPr>
      <w:docPartBody>
        <w:p w:rsidR="00000000" w:rsidRDefault="00000000">
          <w:pPr>
            <w:pStyle w:val="818C78F8B4214BD68872484DE78BDC9F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1A3ABC3B50D04C4D8CD76DCE5C013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5BD36-3B93-473E-9BB0-6689DBD11857}"/>
      </w:docPartPr>
      <w:docPartBody>
        <w:p w:rsidR="00000000" w:rsidRDefault="00000000">
          <w:pPr>
            <w:pStyle w:val="1A3ABC3B50D04C4D8CD76DCE5C01399C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9A4944BD89844C3A98B0C35A7B5CA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B329C-BE67-42F1-977C-F106DF2A2483}"/>
      </w:docPartPr>
      <w:docPartBody>
        <w:p w:rsidR="00000000" w:rsidRDefault="00000000">
          <w:pPr>
            <w:pStyle w:val="9A4944BD89844C3A98B0C35A7B5CA2BB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EB3F45D2C5AB4A0E80ECA59984D70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625CD-DA9C-4B45-A43A-D777B5DF7C76}"/>
      </w:docPartPr>
      <w:docPartBody>
        <w:p w:rsidR="00000000" w:rsidRDefault="00000000">
          <w:pPr>
            <w:pStyle w:val="EB3F45D2C5AB4A0E80ECA59984D70DC0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6ED6957A4A32470E80000DD5CE95A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E0F4C-B586-46AB-ADA4-68AA5D2559E1}"/>
      </w:docPartPr>
      <w:docPartBody>
        <w:p w:rsidR="00000000" w:rsidRDefault="00000000">
          <w:pPr>
            <w:pStyle w:val="6ED6957A4A32470E80000DD5CE95AB8B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44DC95FDA2834A2DB63AADDA4288B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57CD7-E5A3-4C35-9796-D3EBEBD93E2E}"/>
      </w:docPartPr>
      <w:docPartBody>
        <w:p w:rsidR="00000000" w:rsidRDefault="00000000">
          <w:pPr>
            <w:pStyle w:val="44DC95FDA2834A2DB63AADDA4288BD28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E627126568AF4B689846D31798A1E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FA76B-0A58-4D82-BE82-662BE67204D6}"/>
      </w:docPartPr>
      <w:docPartBody>
        <w:p w:rsidR="00000000" w:rsidRDefault="00000000">
          <w:pPr>
            <w:pStyle w:val="E627126568AF4B689846D31798A1ED57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C90"/>
    <w:rsid w:val="00172686"/>
    <w:rsid w:val="009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2BA3E423BBE4D07B7E3821890A2A117">
    <w:name w:val="E2BA3E423BBE4D07B7E3821890A2A117"/>
  </w:style>
  <w:style w:type="paragraph" w:customStyle="1" w:styleId="A43CE2F9A3864B309715E92FD83F63FC">
    <w:name w:val="A43CE2F9A3864B309715E92FD83F63FC"/>
  </w:style>
  <w:style w:type="paragraph" w:customStyle="1" w:styleId="EE37401B3EA94529948A461153953F7D">
    <w:name w:val="EE37401B3EA94529948A461153953F7D"/>
  </w:style>
  <w:style w:type="paragraph" w:customStyle="1" w:styleId="818C78F8B4214BD68872484DE78BDC9F">
    <w:name w:val="818C78F8B4214BD68872484DE78BDC9F"/>
  </w:style>
  <w:style w:type="paragraph" w:customStyle="1" w:styleId="1A3ABC3B50D04C4D8CD76DCE5C01399C">
    <w:name w:val="1A3ABC3B50D04C4D8CD76DCE5C01399C"/>
  </w:style>
  <w:style w:type="paragraph" w:customStyle="1" w:styleId="9A4944BD89844C3A98B0C35A7B5CA2BB">
    <w:name w:val="9A4944BD89844C3A98B0C35A7B5CA2BB"/>
  </w:style>
  <w:style w:type="paragraph" w:customStyle="1" w:styleId="EB3F45D2C5AB4A0E80ECA59984D70DC0">
    <w:name w:val="EB3F45D2C5AB4A0E80ECA59984D70DC0"/>
  </w:style>
  <w:style w:type="paragraph" w:customStyle="1" w:styleId="6ED6957A4A32470E80000DD5CE95AB8B">
    <w:name w:val="6ED6957A4A32470E80000DD5CE95AB8B"/>
  </w:style>
  <w:style w:type="paragraph" w:customStyle="1" w:styleId="44DC95FDA2834A2DB63AADDA4288BD28">
    <w:name w:val="44DC95FDA2834A2DB63AADDA4288BD28"/>
  </w:style>
  <w:style w:type="paragraph" w:customStyle="1" w:styleId="E627126568AF4B689846D31798A1ED57">
    <w:name w:val="E627126568AF4B689846D31798A1ED57"/>
  </w:style>
  <w:style w:type="paragraph" w:customStyle="1" w:styleId="2E8E1F5F18E04DEE9F83669F5B3307A0">
    <w:name w:val="2E8E1F5F18E04DEE9F83669F5B3307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4AB4C-DE95-4D99-AE3C-ED6E8B5E88D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instantáneas</Template>
  <TotalTime>16</TotalTime>
  <Pages>1</Pages>
  <Words>403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</dc:creator>
  <cp:keywords/>
  <dc:description/>
  <cp:lastModifiedBy>Roy</cp:lastModifiedBy>
  <cp:revision>1</cp:revision>
  <dcterms:created xsi:type="dcterms:W3CDTF">2026-07-01T20:21:00Z</dcterms:created>
  <dcterms:modified xsi:type="dcterms:W3CDTF">2026-07-01T20:37:00Z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